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EFEFD">
    <v:background id="_x0000_s1025" o:bwmode="white" fillcolor="#fefefd">
      <v:fill r:id="rId6" o:title="inizia-watermark-02-01" type="tile"/>
    </v:background>
  </w:background>
  <w:body>
    <w:p w14:paraId="00CB4F12" w14:textId="77777777" w:rsidR="002B0DBA" w:rsidRPr="00D233F9" w:rsidRDefault="002B0DBA" w:rsidP="00197EC1">
      <w:pPr>
        <w:pStyle w:val="En-tte"/>
        <w:tabs>
          <w:tab w:val="clear" w:pos="4536"/>
          <w:tab w:val="clear" w:pos="9072"/>
          <w:tab w:val="left" w:pos="2835"/>
        </w:tabs>
        <w:ind w:right="6380"/>
        <w:jc w:val="center"/>
        <w:rPr>
          <w:rFonts w:ascii="Roboto Light" w:hAnsi="Roboto Light" w:cs="Arial"/>
          <w:b/>
          <w:bCs/>
          <w:sz w:val="8"/>
          <w:szCs w:val="18"/>
        </w:rPr>
      </w:pPr>
      <w:r w:rsidRPr="00D233F9">
        <w:rPr>
          <w:rFonts w:ascii="Roboto Light" w:hAnsi="Roboto Light"/>
          <w:b/>
          <w:sz w:val="24"/>
          <w:szCs w:val="44"/>
        </w:rPr>
        <w:t>Le Directeur</w:t>
      </w:r>
    </w:p>
    <w:p w14:paraId="12A52708" w14:textId="77777777" w:rsidR="00AE4B9A" w:rsidRDefault="007969D1" w:rsidP="00AE4B9A">
      <w:pPr>
        <w:tabs>
          <w:tab w:val="left" w:pos="5670"/>
        </w:tabs>
        <w:ind w:right="543"/>
        <w:rPr>
          <w:szCs w:val="20"/>
        </w:rPr>
      </w:pPr>
      <w:r w:rsidRPr="00D233F9">
        <w:rPr>
          <w:szCs w:val="20"/>
        </w:rPr>
        <w:tab/>
      </w:r>
    </w:p>
    <w:p w14:paraId="3F62B73F" w14:textId="5A9E1E34" w:rsidR="00197EC1" w:rsidRDefault="008F5FF9" w:rsidP="00F5352B">
      <w:pPr>
        <w:tabs>
          <w:tab w:val="left" w:pos="5670"/>
        </w:tabs>
        <w:ind w:right="543"/>
        <w:rPr>
          <w:rFonts w:ascii="Roboto Light" w:hAnsi="Roboto Light"/>
        </w:rPr>
      </w:pPr>
      <w:r>
        <w:rPr>
          <w:rFonts w:ascii="Roboto Light" w:hAnsi="Roboto Light"/>
        </w:rPr>
        <w:tab/>
      </w:r>
      <w:r w:rsidR="00F5352B">
        <w:rPr>
          <w:rFonts w:ascii="Roboto Light" w:hAnsi="Roboto Light"/>
        </w:rPr>
        <w:t>&lt;</w:t>
      </w:r>
      <w:proofErr w:type="gramStart"/>
      <w:r w:rsidR="00F5352B">
        <w:rPr>
          <w:rFonts w:ascii="Roboto Light" w:hAnsi="Roboto Light"/>
        </w:rPr>
        <w:t>nom</w:t>
      </w:r>
      <w:proofErr w:type="gramEnd"/>
      <w:r w:rsidR="00F5352B">
        <w:rPr>
          <w:rFonts w:ascii="Roboto Light" w:hAnsi="Roboto Light"/>
        </w:rPr>
        <w:t>&gt;</w:t>
      </w:r>
    </w:p>
    <w:p w14:paraId="58B1F979" w14:textId="6096E80F" w:rsidR="00F5352B" w:rsidRDefault="00F5352B" w:rsidP="00F5352B">
      <w:pPr>
        <w:tabs>
          <w:tab w:val="left" w:pos="5670"/>
        </w:tabs>
        <w:ind w:right="543"/>
        <w:rPr>
          <w:rFonts w:ascii="Roboto Light" w:hAnsi="Roboto Light"/>
        </w:rPr>
      </w:pPr>
      <w:r>
        <w:rPr>
          <w:rFonts w:ascii="Roboto Light" w:hAnsi="Roboto Light"/>
        </w:rPr>
        <w:tab/>
        <w:t>&lt;</w:t>
      </w:r>
      <w:proofErr w:type="spellStart"/>
      <w:proofErr w:type="gramStart"/>
      <w:r>
        <w:rPr>
          <w:rFonts w:ascii="Roboto Light" w:hAnsi="Roboto Light"/>
        </w:rPr>
        <w:t>societe</w:t>
      </w:r>
      <w:proofErr w:type="spellEnd"/>
      <w:proofErr w:type="gramEnd"/>
      <w:r>
        <w:rPr>
          <w:rFonts w:ascii="Roboto Light" w:hAnsi="Roboto Light"/>
        </w:rPr>
        <w:t>&gt;</w:t>
      </w:r>
    </w:p>
    <w:p w14:paraId="6BB78FD6" w14:textId="28B39948" w:rsidR="00F5352B" w:rsidRDefault="00F5352B" w:rsidP="00F5352B">
      <w:pPr>
        <w:tabs>
          <w:tab w:val="left" w:pos="5670"/>
        </w:tabs>
        <w:ind w:right="543"/>
        <w:rPr>
          <w:rFonts w:ascii="Roboto Light" w:hAnsi="Roboto Light"/>
        </w:rPr>
      </w:pPr>
      <w:r>
        <w:rPr>
          <w:rFonts w:ascii="Roboto Light" w:hAnsi="Roboto Light"/>
        </w:rPr>
        <w:tab/>
        <w:t>&lt;</w:t>
      </w:r>
      <w:proofErr w:type="gramStart"/>
      <w:r>
        <w:rPr>
          <w:rFonts w:ascii="Roboto Light" w:hAnsi="Roboto Light"/>
        </w:rPr>
        <w:t>adresse</w:t>
      </w:r>
      <w:proofErr w:type="gramEnd"/>
      <w:r w:rsidR="008A39A2">
        <w:rPr>
          <w:rFonts w:ascii="Roboto Light" w:hAnsi="Roboto Light"/>
        </w:rPr>
        <w:t>1</w:t>
      </w:r>
      <w:r>
        <w:rPr>
          <w:rFonts w:ascii="Roboto Light" w:hAnsi="Roboto Light"/>
        </w:rPr>
        <w:t>&gt;</w:t>
      </w:r>
    </w:p>
    <w:p w14:paraId="0D0C14CF" w14:textId="78A1F31B" w:rsidR="008A39A2" w:rsidRDefault="008A39A2" w:rsidP="00F5352B">
      <w:pPr>
        <w:tabs>
          <w:tab w:val="left" w:pos="5670"/>
        </w:tabs>
        <w:ind w:right="543"/>
        <w:rPr>
          <w:rFonts w:ascii="Roboto Light" w:hAnsi="Roboto Light"/>
        </w:rPr>
      </w:pPr>
      <w:r>
        <w:rPr>
          <w:rFonts w:ascii="Roboto Light" w:hAnsi="Roboto Light"/>
        </w:rPr>
        <w:tab/>
        <w:t>&lt;</w:t>
      </w:r>
      <w:proofErr w:type="gramStart"/>
      <w:r>
        <w:rPr>
          <w:rFonts w:ascii="Roboto Light" w:hAnsi="Roboto Light"/>
        </w:rPr>
        <w:t>adresse</w:t>
      </w:r>
      <w:proofErr w:type="gramEnd"/>
      <w:r>
        <w:rPr>
          <w:rFonts w:ascii="Roboto Light" w:hAnsi="Roboto Light"/>
        </w:rPr>
        <w:t>2&gt;</w:t>
      </w:r>
    </w:p>
    <w:p w14:paraId="72775392" w14:textId="7C812D51" w:rsidR="00F5352B" w:rsidRPr="00197EC1" w:rsidRDefault="00F5352B" w:rsidP="00F5352B">
      <w:pPr>
        <w:tabs>
          <w:tab w:val="left" w:pos="5670"/>
        </w:tabs>
        <w:ind w:right="543"/>
        <w:rPr>
          <w:rFonts w:ascii="Roboto Light" w:hAnsi="Roboto Light"/>
          <w:b/>
          <w:bCs/>
        </w:rPr>
      </w:pPr>
      <w:r>
        <w:rPr>
          <w:rFonts w:ascii="Roboto Light" w:hAnsi="Roboto Light"/>
        </w:rPr>
        <w:tab/>
        <w:t>&lt;</w:t>
      </w:r>
      <w:proofErr w:type="gramStart"/>
      <w:r>
        <w:rPr>
          <w:rFonts w:ascii="Roboto Light" w:hAnsi="Roboto Light"/>
        </w:rPr>
        <w:t>commune</w:t>
      </w:r>
      <w:proofErr w:type="gramEnd"/>
      <w:r>
        <w:rPr>
          <w:rFonts w:ascii="Roboto Light" w:hAnsi="Roboto Light"/>
        </w:rPr>
        <w:t>&gt;</w:t>
      </w:r>
    </w:p>
    <w:p w14:paraId="491CCF64" w14:textId="77777777" w:rsidR="00AE4B9A" w:rsidRDefault="00AE4B9A" w:rsidP="00AE4B9A">
      <w:pPr>
        <w:tabs>
          <w:tab w:val="left" w:pos="5670"/>
        </w:tabs>
        <w:ind w:right="543"/>
      </w:pPr>
      <w:r>
        <w:tab/>
      </w:r>
    </w:p>
    <w:p w14:paraId="714D118E" w14:textId="77777777" w:rsidR="001219CD" w:rsidRPr="00D233F9" w:rsidRDefault="001219CD" w:rsidP="001219CD">
      <w:pPr>
        <w:tabs>
          <w:tab w:val="left" w:pos="5670"/>
        </w:tabs>
        <w:ind w:right="543"/>
        <w:rPr>
          <w:rFonts w:ascii="Roboto Light" w:hAnsi="Roboto Light"/>
          <w:color w:val="3B3838" w:themeColor="background2" w:themeShade="40"/>
          <w:szCs w:val="20"/>
        </w:rPr>
      </w:pPr>
    </w:p>
    <w:p w14:paraId="34A779CF" w14:textId="75A1BA8D" w:rsidR="001219CD" w:rsidRPr="00D233F9" w:rsidRDefault="001219CD" w:rsidP="002B0DBA">
      <w:pPr>
        <w:tabs>
          <w:tab w:val="left" w:pos="5670"/>
        </w:tabs>
        <w:ind w:right="1"/>
        <w:jc w:val="right"/>
        <w:rPr>
          <w:rFonts w:ascii="Roboto Light" w:hAnsi="Roboto Light" w:cs="Arial"/>
          <w:color w:val="3B3838" w:themeColor="background2" w:themeShade="40"/>
          <w:szCs w:val="20"/>
        </w:rPr>
      </w:pPr>
      <w:r w:rsidRPr="00D233F9">
        <w:rPr>
          <w:rFonts w:ascii="Roboto Light" w:hAnsi="Roboto Light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color w:val="3B3838" w:themeColor="background2" w:themeShade="40"/>
          <w:szCs w:val="20"/>
        </w:rPr>
        <w:t xml:space="preserve">Ajaccio, </w:t>
      </w:r>
      <w:r w:rsidR="008F5FF9">
        <w:rPr>
          <w:rFonts w:ascii="Roboto Light" w:hAnsi="Roboto Light" w:cs="Arial"/>
          <w:color w:val="3B3838" w:themeColor="background2" w:themeShade="40"/>
          <w:szCs w:val="20"/>
        </w:rPr>
        <w:t xml:space="preserve">le </w:t>
      </w:r>
      <w:r w:rsidR="00F5352B">
        <w:rPr>
          <w:rFonts w:ascii="Roboto Light" w:hAnsi="Roboto Light" w:cs="Arial"/>
          <w:color w:val="3B3838" w:themeColor="background2" w:themeShade="40"/>
          <w:szCs w:val="20"/>
        </w:rPr>
        <w:t>&lt;</w:t>
      </w:r>
      <w:proofErr w:type="spellStart"/>
      <w:r w:rsidR="00F5352B">
        <w:rPr>
          <w:rFonts w:ascii="Roboto Light" w:hAnsi="Roboto Light" w:cs="Arial"/>
          <w:color w:val="3B3838" w:themeColor="background2" w:themeShade="40"/>
          <w:szCs w:val="20"/>
        </w:rPr>
        <w:t>dateCourrier</w:t>
      </w:r>
      <w:proofErr w:type="spellEnd"/>
      <w:r w:rsidR="00F5352B">
        <w:rPr>
          <w:rFonts w:ascii="Roboto Light" w:hAnsi="Roboto Light" w:cs="Arial"/>
          <w:color w:val="3B3838" w:themeColor="background2" w:themeShade="40"/>
          <w:szCs w:val="20"/>
        </w:rPr>
        <w:t>&gt;</w:t>
      </w:r>
    </w:p>
    <w:p w14:paraId="17F8D28B" w14:textId="77777777" w:rsidR="002B0DBA" w:rsidRPr="007218C0" w:rsidRDefault="002B0DBA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</w:pPr>
    </w:p>
    <w:p w14:paraId="3FB1D7E4" w14:textId="77777777" w:rsidR="002B0DBA" w:rsidRPr="007218C0" w:rsidRDefault="002B0DBA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</w:pPr>
    </w:p>
    <w:p w14:paraId="24B424EA" w14:textId="77777777" w:rsidR="001219CD" w:rsidRPr="00D233F9" w:rsidRDefault="001219CD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</w:pPr>
      <w:r w:rsidRPr="00D233F9"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  <w:t>Objet :</w:t>
      </w:r>
      <w:r w:rsidR="00917012"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  <w:t xml:space="preserve"> </w:t>
      </w:r>
      <w:r w:rsidR="0018259B"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  <w:t xml:space="preserve">notification de </w:t>
      </w:r>
      <w:r w:rsidR="00EB4FE9"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  <w:t>fin de la phase d’incubation</w:t>
      </w:r>
    </w:p>
    <w:p w14:paraId="2DF8EBBE" w14:textId="77777777" w:rsidR="002B0DBA" w:rsidRPr="00D233F9" w:rsidRDefault="002B0DBA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b/>
          <w:color w:val="3B3838" w:themeColor="background2" w:themeShade="40"/>
          <w:spacing w:val="10"/>
          <w:szCs w:val="20"/>
        </w:rPr>
      </w:pPr>
    </w:p>
    <w:p w14:paraId="41789D7B" w14:textId="77777777" w:rsidR="001219CD" w:rsidRPr="00D233F9" w:rsidRDefault="001219CD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4B3E6022" w14:textId="77777777" w:rsidR="001219CD" w:rsidRPr="00D233F9" w:rsidRDefault="001219CD" w:rsidP="001219CD">
      <w:pPr>
        <w:suppressAutoHyphens/>
        <w:autoSpaceDE w:val="0"/>
        <w:autoSpaceDN w:val="0"/>
        <w:adjustRightInd w:val="0"/>
        <w:textAlignment w:val="center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32FADA22" w14:textId="02AC13CA" w:rsidR="00FA09E8" w:rsidRDefault="00F5352B" w:rsidP="002B0DBA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&lt;</w:t>
      </w:r>
      <w:proofErr w:type="spellStart"/>
      <w:proofErr w:type="gramStart"/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civilite</w:t>
      </w:r>
      <w:proofErr w:type="spellEnd"/>
      <w:proofErr w:type="gramEnd"/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&gt;</w:t>
      </w:r>
      <w:r w:rsidR="00197EC1">
        <w:rPr>
          <w:rFonts w:ascii="Roboto Light" w:hAnsi="Roboto Light" w:cs="Arial"/>
          <w:color w:val="3B3838" w:themeColor="background2" w:themeShade="40"/>
          <w:spacing w:val="10"/>
          <w:szCs w:val="20"/>
        </w:rPr>
        <w:t>,</w:t>
      </w:r>
    </w:p>
    <w:p w14:paraId="5C8F25C3" w14:textId="77777777" w:rsidR="00197EC1" w:rsidRDefault="00197EC1" w:rsidP="002B0DBA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7AA89AC1" w14:textId="3B3775B0" w:rsidR="00226F1F" w:rsidRPr="00226F1F" w:rsidRDefault="00226F1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Conformément aux dispositions de la convention d’incubation en date du </w:t>
      </w:r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&lt;</w:t>
      </w:r>
      <w:proofErr w:type="spellStart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dateIncubationDebut</w:t>
      </w:r>
      <w:proofErr w:type="spellEnd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&gt;</w:t>
      </w: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je vous informe que la période d’incubation s’est achevée le </w:t>
      </w:r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&lt;</w:t>
      </w:r>
      <w:proofErr w:type="spellStart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dateIncubationFin</w:t>
      </w:r>
      <w:proofErr w:type="spellEnd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&gt;</w:t>
      </w: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et que vous rentrez, désormais, dans une période de suivi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, qui</w:t>
      </w:r>
      <w:r w:rsidR="003E3849"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correspond à la période de retour sur investissement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.</w:t>
      </w:r>
    </w:p>
    <w:p w14:paraId="3145D40D" w14:textId="77777777" w:rsidR="00226F1F" w:rsidRPr="00226F1F" w:rsidRDefault="00226F1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5EE4CCF7" w14:textId="6071FB73" w:rsidR="00226F1F" w:rsidRPr="00226F1F" w:rsidRDefault="003E3849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Pendant cette période et eu égard aux actions d’accompagnement menées par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l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’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I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ncubateur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de Corse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,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la société </w:t>
      </w:r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&lt;</w:t>
      </w:r>
      <w:proofErr w:type="spellStart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societe</w:t>
      </w:r>
      <w:proofErr w:type="spellEnd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&gt;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, qui valorise et exploite les résultats du projet incubé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s’engage à verser en retour une contribution financière selon les modalités prévues à l’article 5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de la convention d’incubation</w:t>
      </w:r>
      <w:r w:rsidR="000C4CB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et dont le détail est indiqué en annexe de ce courrier.</w:t>
      </w:r>
    </w:p>
    <w:p w14:paraId="0A97FC32" w14:textId="77777777" w:rsidR="00226F1F" w:rsidRPr="00226F1F" w:rsidRDefault="00226F1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03B2C330" w14:textId="77777777" w:rsidR="00226F1F" w:rsidRPr="00226F1F" w:rsidRDefault="000C4CB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Je vous rappelle que la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</w:t>
      </w:r>
      <w:r w:rsidR="0035313F">
        <w:rPr>
          <w:rFonts w:ascii="Roboto Light" w:hAnsi="Roboto Light" w:cs="Arial"/>
          <w:color w:val="3B3838" w:themeColor="background2" w:themeShade="40"/>
          <w:spacing w:val="10"/>
          <w:szCs w:val="20"/>
        </w:rPr>
        <w:t>convention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prévoit également la transmission annuelle</w:t>
      </w:r>
      <w:r w:rsidR="003E3849"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pendant cinq (5) ans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après la date de fin d’incubation </w:t>
      </w:r>
      <w:r w:rsidR="003E3849"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des éléments comptables (bilan, compte de résultat, …) et des informations à pure fin statistique concernant 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votre</w:t>
      </w:r>
      <w:r w:rsidR="003E3849"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entreprise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. Ces demandes d’informations, portant notamment sur les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levées de fonds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réalisées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,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les 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aides obtenues, 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ou les </w:t>
      </w:r>
      <w:r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emplois créés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, prendront</w:t>
      </w:r>
      <w:r w:rsidR="003E3849" w:rsidRP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la forme d'un questionnaire transmis par </w:t>
      </w:r>
      <w:r w:rsidR="003E3849">
        <w:rPr>
          <w:rFonts w:ascii="Roboto Light" w:hAnsi="Roboto Light" w:cs="Arial"/>
          <w:color w:val="3B3838" w:themeColor="background2" w:themeShade="40"/>
          <w:spacing w:val="10"/>
          <w:szCs w:val="20"/>
        </w:rPr>
        <w:t>INIZIÀ</w:t>
      </w:r>
      <w:r>
        <w:rPr>
          <w:rFonts w:ascii="Roboto Light" w:hAnsi="Roboto Light" w:cs="Arial"/>
          <w:color w:val="3B3838" w:themeColor="background2" w:themeShade="40"/>
          <w:spacing w:val="10"/>
          <w:szCs w:val="20"/>
        </w:rPr>
        <w:t>.</w:t>
      </w:r>
    </w:p>
    <w:p w14:paraId="7BF6C4AD" w14:textId="77777777" w:rsidR="00226F1F" w:rsidRPr="00226F1F" w:rsidRDefault="00226F1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</w:p>
    <w:p w14:paraId="44E4228C" w14:textId="6261C1A7" w:rsidR="00226F1F" w:rsidRPr="00226F1F" w:rsidRDefault="00226F1F" w:rsidP="00226F1F">
      <w:pPr>
        <w:ind w:right="-2" w:firstLine="708"/>
        <w:rPr>
          <w:rFonts w:ascii="Roboto Light" w:hAnsi="Roboto Light" w:cs="Arial"/>
          <w:color w:val="3B3838" w:themeColor="background2" w:themeShade="40"/>
          <w:spacing w:val="10"/>
          <w:szCs w:val="20"/>
        </w:rPr>
      </w:pP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Je </w:t>
      </w:r>
      <w:r w:rsidR="000C4CB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reste à votre </w:t>
      </w:r>
      <w:r w:rsidR="008E0C72" w:rsidRPr="008E0C72">
        <w:rPr>
          <w:rFonts w:ascii="Roboto Light" w:hAnsi="Roboto Light" w:cs="Arial"/>
          <w:color w:val="3B3838" w:themeColor="background2" w:themeShade="40"/>
          <w:spacing w:val="10"/>
          <w:szCs w:val="20"/>
        </w:rPr>
        <w:t>disposition pour tout renseignement complémentaire</w:t>
      </w:r>
      <w:r w:rsidR="008E0C72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 et </w:t>
      </w: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 xml:space="preserve">vous prie d’agréer, </w:t>
      </w:r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&lt;</w:t>
      </w:r>
      <w:proofErr w:type="spellStart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civilite</w:t>
      </w:r>
      <w:proofErr w:type="spellEnd"/>
      <w:r w:rsidR="00F5352B">
        <w:rPr>
          <w:rFonts w:ascii="Roboto Light" w:hAnsi="Roboto Light" w:cs="Arial"/>
          <w:color w:val="3B3838" w:themeColor="background2" w:themeShade="40"/>
          <w:spacing w:val="10"/>
          <w:szCs w:val="20"/>
        </w:rPr>
        <w:t>&gt;</w:t>
      </w:r>
      <w:r w:rsidRPr="00226F1F">
        <w:rPr>
          <w:rFonts w:ascii="Roboto Light" w:hAnsi="Roboto Light" w:cs="Arial"/>
          <w:color w:val="3B3838" w:themeColor="background2" w:themeShade="40"/>
          <w:spacing w:val="10"/>
          <w:szCs w:val="20"/>
        </w:rPr>
        <w:t>, l’expression de mes salutations distinguées.</w:t>
      </w:r>
    </w:p>
    <w:p w14:paraId="7F0E3EE1" w14:textId="77777777" w:rsidR="001219CD" w:rsidRPr="00D233F9" w:rsidRDefault="001219CD" w:rsidP="001219CD">
      <w:pPr>
        <w:ind w:right="-2"/>
        <w:rPr>
          <w:rFonts w:ascii="Roboto Light" w:hAnsi="Roboto Light" w:cs="Arial"/>
          <w:color w:val="3B3838" w:themeColor="background2" w:themeShade="40"/>
          <w:szCs w:val="20"/>
        </w:rPr>
      </w:pPr>
    </w:p>
    <w:p w14:paraId="608F3EC3" w14:textId="77777777" w:rsidR="001219CD" w:rsidRPr="00D233F9" w:rsidRDefault="001219CD" w:rsidP="001219CD">
      <w:pPr>
        <w:tabs>
          <w:tab w:val="left" w:pos="5670"/>
        </w:tabs>
        <w:spacing w:line="240" w:lineRule="auto"/>
        <w:ind w:right="-2"/>
        <w:rPr>
          <w:rFonts w:ascii="Roboto Light" w:hAnsi="Roboto Light" w:cs="Arial"/>
          <w:color w:val="3B3838" w:themeColor="background2" w:themeShade="40"/>
          <w:szCs w:val="20"/>
        </w:rPr>
      </w:pP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="005F7918"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</w:p>
    <w:p w14:paraId="7267B6F2" w14:textId="77777777" w:rsidR="00CE18E1" w:rsidRPr="00D233F9" w:rsidRDefault="00CE18E1" w:rsidP="001219CD">
      <w:pPr>
        <w:tabs>
          <w:tab w:val="left" w:pos="5670"/>
        </w:tabs>
        <w:spacing w:line="240" w:lineRule="auto"/>
        <w:ind w:right="-2"/>
        <w:rPr>
          <w:rFonts w:ascii="Roboto Light" w:hAnsi="Roboto Light" w:cs="Arial"/>
          <w:color w:val="3B3838" w:themeColor="background2" w:themeShade="40"/>
          <w:szCs w:val="20"/>
        </w:rPr>
      </w:pPr>
    </w:p>
    <w:p w14:paraId="0FE268A3" w14:textId="77777777" w:rsidR="00CE18E1" w:rsidRPr="00D233F9" w:rsidRDefault="00CE18E1" w:rsidP="001219CD">
      <w:pPr>
        <w:tabs>
          <w:tab w:val="left" w:pos="5670"/>
        </w:tabs>
        <w:spacing w:line="240" w:lineRule="auto"/>
        <w:ind w:right="-2"/>
        <w:rPr>
          <w:rFonts w:ascii="Roboto Light" w:hAnsi="Roboto Light" w:cs="Arial"/>
          <w:color w:val="3B3838" w:themeColor="background2" w:themeShade="40"/>
          <w:szCs w:val="20"/>
        </w:rPr>
      </w:pP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</w:p>
    <w:p w14:paraId="7BD4FF77" w14:textId="77777777" w:rsidR="00CE18E1" w:rsidRPr="00D233F9" w:rsidRDefault="00CE18E1" w:rsidP="001219CD">
      <w:pPr>
        <w:tabs>
          <w:tab w:val="left" w:pos="5670"/>
        </w:tabs>
        <w:spacing w:line="240" w:lineRule="auto"/>
        <w:ind w:right="-2"/>
        <w:rPr>
          <w:rFonts w:ascii="Roboto Light" w:hAnsi="Roboto Light" w:cs="Arial"/>
          <w:color w:val="3B3838" w:themeColor="background2" w:themeShade="40"/>
          <w:szCs w:val="20"/>
        </w:rPr>
      </w:pP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</w:p>
    <w:p w14:paraId="355978A9" w14:textId="77777777" w:rsidR="00CE18E1" w:rsidRPr="00D233F9" w:rsidRDefault="00CE18E1" w:rsidP="001219CD">
      <w:pPr>
        <w:tabs>
          <w:tab w:val="left" w:pos="5670"/>
        </w:tabs>
        <w:spacing w:line="240" w:lineRule="auto"/>
        <w:ind w:right="-2"/>
        <w:rPr>
          <w:rFonts w:ascii="Roboto Light" w:hAnsi="Roboto Light" w:cs="Arial"/>
          <w:color w:val="3B3838" w:themeColor="background2" w:themeShade="40"/>
          <w:szCs w:val="20"/>
        </w:rPr>
      </w:pP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</w:p>
    <w:p w14:paraId="4476ABC2" w14:textId="77777777" w:rsidR="00FA09E8" w:rsidRDefault="001219CD" w:rsidP="00FA09E8">
      <w:pPr>
        <w:tabs>
          <w:tab w:val="left" w:pos="5670"/>
        </w:tabs>
        <w:spacing w:line="240" w:lineRule="auto"/>
        <w:ind w:right="-2"/>
        <w:jc w:val="right"/>
        <w:rPr>
          <w:rFonts w:ascii="Roboto Light" w:hAnsi="Roboto Light" w:cs="Arial"/>
          <w:b/>
          <w:i/>
          <w:color w:val="3B3838" w:themeColor="background2" w:themeShade="40"/>
          <w:szCs w:val="20"/>
        </w:rPr>
      </w:pP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color w:val="3B3838" w:themeColor="background2" w:themeShade="40"/>
          <w:szCs w:val="20"/>
        </w:rPr>
        <w:tab/>
      </w:r>
      <w:r w:rsidRPr="00D233F9">
        <w:rPr>
          <w:rFonts w:ascii="Roboto Light" w:hAnsi="Roboto Light" w:cs="Arial"/>
          <w:b/>
          <w:i/>
          <w:color w:val="3B3838" w:themeColor="background2" w:themeShade="40"/>
          <w:szCs w:val="20"/>
        </w:rPr>
        <w:t>Emmanuel PIERRE</w:t>
      </w:r>
    </w:p>
    <w:p w14:paraId="17A80C71" w14:textId="77777777" w:rsidR="0066163A" w:rsidRDefault="0066163A">
      <w:pPr>
        <w:spacing w:after="160" w:line="259" w:lineRule="auto"/>
        <w:jc w:val="left"/>
        <w:rPr>
          <w:rFonts w:ascii="Roboto Light" w:hAnsi="Roboto Light" w:cs="Arial"/>
          <w:b/>
          <w:i/>
          <w:color w:val="3B3838" w:themeColor="background2" w:themeShade="40"/>
          <w:szCs w:val="20"/>
        </w:rPr>
      </w:pPr>
      <w:r>
        <w:rPr>
          <w:rFonts w:ascii="Roboto Light" w:hAnsi="Roboto Light" w:cs="Arial"/>
          <w:b/>
          <w:i/>
          <w:color w:val="3B3838" w:themeColor="background2" w:themeShade="40"/>
          <w:szCs w:val="20"/>
        </w:rPr>
        <w:br w:type="page"/>
      </w:r>
    </w:p>
    <w:p w14:paraId="24F21229" w14:textId="77777777" w:rsidR="000C4CBF" w:rsidRDefault="000C4CBF" w:rsidP="00FA09E8">
      <w:pPr>
        <w:tabs>
          <w:tab w:val="left" w:pos="5670"/>
        </w:tabs>
        <w:spacing w:line="240" w:lineRule="auto"/>
        <w:ind w:right="-2"/>
        <w:jc w:val="right"/>
        <w:rPr>
          <w:rFonts w:ascii="Roboto Light" w:hAnsi="Roboto Light" w:cs="Arial"/>
          <w:b/>
          <w:i/>
          <w:color w:val="3B3838" w:themeColor="background2" w:themeShade="40"/>
          <w:szCs w:val="20"/>
        </w:rPr>
      </w:pPr>
    </w:p>
    <w:p w14:paraId="75AF70D4" w14:textId="77777777" w:rsidR="000C4CBF" w:rsidRPr="0066163A" w:rsidRDefault="000C4CBF" w:rsidP="0066163A">
      <w:pPr>
        <w:tabs>
          <w:tab w:val="left" w:pos="5670"/>
        </w:tabs>
        <w:spacing w:line="240" w:lineRule="auto"/>
        <w:ind w:right="-2"/>
        <w:jc w:val="center"/>
        <w:rPr>
          <w:rFonts w:ascii="Roboto Light" w:hAnsi="Roboto Light" w:cs="Arial"/>
          <w:b/>
          <w:iCs/>
          <w:color w:val="3B3838" w:themeColor="background2" w:themeShade="40"/>
          <w:sz w:val="28"/>
          <w:szCs w:val="28"/>
        </w:rPr>
      </w:pPr>
      <w:r w:rsidRPr="0066163A">
        <w:rPr>
          <w:rFonts w:ascii="Roboto Light" w:hAnsi="Roboto Light" w:cs="Arial"/>
          <w:b/>
          <w:iCs/>
          <w:color w:val="3B3838" w:themeColor="background2" w:themeShade="40"/>
          <w:sz w:val="28"/>
          <w:szCs w:val="28"/>
        </w:rPr>
        <w:t xml:space="preserve">ANNEXE : </w:t>
      </w:r>
      <w:r w:rsidR="0066163A">
        <w:rPr>
          <w:rFonts w:ascii="Roboto Light" w:hAnsi="Roboto Light" w:cs="Arial"/>
          <w:b/>
          <w:iCs/>
          <w:color w:val="3B3838" w:themeColor="background2" w:themeShade="40"/>
          <w:sz w:val="28"/>
          <w:szCs w:val="28"/>
        </w:rPr>
        <w:t>montant de la contribution financière</w:t>
      </w:r>
    </w:p>
    <w:p w14:paraId="66886F39" w14:textId="77777777" w:rsidR="00917012" w:rsidRDefault="00917012">
      <w:pPr>
        <w:spacing w:after="160" w:line="259" w:lineRule="auto"/>
        <w:jc w:val="left"/>
      </w:pPr>
    </w:p>
    <w:p w14:paraId="1B1FC170" w14:textId="77777777" w:rsidR="0066163A" w:rsidRDefault="0066163A">
      <w:pPr>
        <w:spacing w:after="160" w:line="259" w:lineRule="auto"/>
        <w:jc w:val="left"/>
      </w:pPr>
    </w:p>
    <w:p w14:paraId="2C4CB676" w14:textId="77777777" w:rsidR="0066163A" w:rsidRDefault="0066163A">
      <w:pPr>
        <w:spacing w:after="160" w:line="259" w:lineRule="auto"/>
        <w:jc w:val="left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6710"/>
        <w:gridCol w:w="2499"/>
      </w:tblGrid>
      <w:tr w:rsidR="00EA6B0F" w14:paraId="4A8188B4" w14:textId="77777777" w:rsidTr="00EA6B0F">
        <w:trPr>
          <w:trHeight w:val="567"/>
        </w:trPr>
        <w:tc>
          <w:tcPr>
            <w:tcW w:w="6799" w:type="dxa"/>
            <w:vAlign w:val="bottom"/>
          </w:tcPr>
          <w:p w14:paraId="16009F5E" w14:textId="77777777" w:rsidR="00EA6B0F" w:rsidRPr="00EA6B0F" w:rsidRDefault="00EA6B0F" w:rsidP="00EA6B0F">
            <w:pPr>
              <w:spacing w:after="160" w:line="259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Désignation</w:t>
            </w:r>
          </w:p>
        </w:tc>
        <w:tc>
          <w:tcPr>
            <w:tcW w:w="2410" w:type="dxa"/>
            <w:vAlign w:val="bottom"/>
          </w:tcPr>
          <w:p w14:paraId="30EE8C1A" w14:textId="77777777" w:rsidR="00EA6B0F" w:rsidRPr="00EA6B0F" w:rsidRDefault="00EA6B0F" w:rsidP="00EA6B0F">
            <w:pPr>
              <w:spacing w:after="160" w:line="259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Montant</w:t>
            </w:r>
          </w:p>
        </w:tc>
      </w:tr>
      <w:tr w:rsidR="00EA6B0F" w14:paraId="54558150" w14:textId="77777777" w:rsidTr="00EA6B0F">
        <w:trPr>
          <w:trHeight w:val="1701"/>
        </w:trPr>
        <w:tc>
          <w:tcPr>
            <w:tcW w:w="6799" w:type="dxa"/>
          </w:tcPr>
          <w:p w14:paraId="66663143" w14:textId="4F7B759B" w:rsidR="00EA6B0F" w:rsidRDefault="00EA6B0F" w:rsidP="00EA6B0F">
            <w:pPr>
              <w:spacing w:after="160" w:line="259" w:lineRule="auto"/>
              <w:jc w:val="left"/>
            </w:pPr>
          </w:p>
          <w:p w14:paraId="4E5BA7BB" w14:textId="42945976" w:rsidR="006C4675" w:rsidRDefault="006C4675" w:rsidP="00EA6B0F">
            <w:pPr>
              <w:spacing w:after="160" w:line="259" w:lineRule="auto"/>
              <w:jc w:val="left"/>
            </w:pPr>
            <w:r>
              <w:t>&lt;</w:t>
            </w:r>
            <w:proofErr w:type="spellStart"/>
            <w:proofErr w:type="gramStart"/>
            <w:r>
              <w:t>prestationsListe</w:t>
            </w:r>
            <w:proofErr w:type="spellEnd"/>
            <w:proofErr w:type="gramEnd"/>
            <w:r>
              <w:t>&gt;</w:t>
            </w:r>
          </w:p>
          <w:p w14:paraId="18D5D350" w14:textId="77777777" w:rsidR="008E0C72" w:rsidRPr="006C4675" w:rsidRDefault="008E0C72" w:rsidP="006C4675">
            <w:pPr>
              <w:spacing w:line="259" w:lineRule="auto"/>
              <w:jc w:val="left"/>
            </w:pPr>
          </w:p>
        </w:tc>
        <w:tc>
          <w:tcPr>
            <w:tcW w:w="2410" w:type="dxa"/>
          </w:tcPr>
          <w:p w14:paraId="5E185D75" w14:textId="77777777" w:rsidR="00EA6B0F" w:rsidRDefault="00EA6B0F" w:rsidP="00EA6B0F">
            <w:pPr>
              <w:spacing w:after="160" w:line="259" w:lineRule="auto"/>
              <w:jc w:val="left"/>
            </w:pPr>
          </w:p>
          <w:p w14:paraId="5FF17097" w14:textId="41395D84" w:rsidR="00EA6B0F" w:rsidRDefault="006C4675" w:rsidP="008E0C72">
            <w:pPr>
              <w:spacing w:after="160" w:line="259" w:lineRule="auto"/>
              <w:ind w:left="708"/>
              <w:jc w:val="left"/>
            </w:pPr>
            <w:r>
              <w:t>&lt;</w:t>
            </w:r>
            <w:proofErr w:type="spellStart"/>
            <w:proofErr w:type="gramStart"/>
            <w:r>
              <w:t>prestaMontant</w:t>
            </w:r>
            <w:proofErr w:type="spellEnd"/>
            <w:proofErr w:type="gramEnd"/>
            <w:r>
              <w:t>&gt;</w:t>
            </w:r>
          </w:p>
          <w:p w14:paraId="3942D797" w14:textId="5789E3B5" w:rsidR="006C4675" w:rsidRDefault="006C4675" w:rsidP="008E0C72">
            <w:pPr>
              <w:spacing w:after="160" w:line="259" w:lineRule="auto"/>
              <w:ind w:left="708"/>
              <w:jc w:val="left"/>
            </w:pPr>
          </w:p>
        </w:tc>
      </w:tr>
      <w:tr w:rsidR="00EA6B0F" w14:paraId="116D0101" w14:textId="77777777" w:rsidTr="008E0C72">
        <w:trPr>
          <w:trHeight w:val="567"/>
        </w:trPr>
        <w:tc>
          <w:tcPr>
            <w:tcW w:w="6799" w:type="dxa"/>
            <w:vAlign w:val="bottom"/>
          </w:tcPr>
          <w:p w14:paraId="6F4EC283" w14:textId="77777777" w:rsidR="00EA6B0F" w:rsidRPr="00EA6B0F" w:rsidRDefault="00EA6B0F" w:rsidP="00EA6B0F">
            <w:pPr>
              <w:spacing w:after="160" w:line="259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TOTAL</w:t>
            </w:r>
          </w:p>
        </w:tc>
        <w:tc>
          <w:tcPr>
            <w:tcW w:w="2410" w:type="dxa"/>
            <w:vAlign w:val="bottom"/>
          </w:tcPr>
          <w:p w14:paraId="3B88FD5F" w14:textId="50C565EC" w:rsidR="00EA6B0F" w:rsidRPr="008E0C72" w:rsidRDefault="006C4675" w:rsidP="008E0C72">
            <w:pPr>
              <w:spacing w:after="160" w:line="259" w:lineRule="auto"/>
              <w:ind w:left="708"/>
              <w:jc w:val="left"/>
              <w:rPr>
                <w:b/>
                <w:bCs/>
                <w:highlight w:val="yellow"/>
              </w:rPr>
            </w:pPr>
            <w:r w:rsidRPr="006C4675">
              <w:rPr>
                <w:b/>
                <w:bCs/>
              </w:rPr>
              <w:t>&lt;</w:t>
            </w:r>
            <w:proofErr w:type="spellStart"/>
            <w:proofErr w:type="gramStart"/>
            <w:r>
              <w:rPr>
                <w:b/>
                <w:bCs/>
              </w:rPr>
              <w:t>prestaTotal</w:t>
            </w:r>
            <w:proofErr w:type="spellEnd"/>
            <w:proofErr w:type="gramEnd"/>
            <w:r w:rsidRPr="006C4675">
              <w:rPr>
                <w:b/>
                <w:bCs/>
              </w:rPr>
              <w:t>&gt;</w:t>
            </w:r>
          </w:p>
        </w:tc>
      </w:tr>
    </w:tbl>
    <w:p w14:paraId="1DCC2E86" w14:textId="77777777" w:rsidR="0066163A" w:rsidRDefault="0066163A">
      <w:pPr>
        <w:spacing w:after="160" w:line="259" w:lineRule="auto"/>
        <w:jc w:val="left"/>
      </w:pPr>
    </w:p>
    <w:p w14:paraId="3D219622" w14:textId="77777777" w:rsidR="0066163A" w:rsidRDefault="0066163A">
      <w:pPr>
        <w:spacing w:after="160" w:line="259" w:lineRule="auto"/>
        <w:jc w:val="left"/>
      </w:pPr>
    </w:p>
    <w:sectPr w:rsidR="0066163A" w:rsidSect="00D037C3">
      <w:headerReference w:type="default" r:id="rId11"/>
      <w:footerReference w:type="default" r:id="rId12"/>
      <w:pgSz w:w="11906" w:h="16838"/>
      <w:pgMar w:top="2127" w:right="1274" w:bottom="1135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40E46" w14:textId="77777777" w:rsidR="008F7510" w:rsidRDefault="008F7510">
      <w:pPr>
        <w:spacing w:line="240" w:lineRule="auto"/>
      </w:pPr>
      <w:r>
        <w:separator/>
      </w:r>
    </w:p>
  </w:endnote>
  <w:endnote w:type="continuationSeparator" w:id="0">
    <w:p w14:paraId="5F1F6DB5" w14:textId="77777777" w:rsidR="008F7510" w:rsidRDefault="008F7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ontserra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667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01"/>
      <w:gridCol w:w="2962"/>
      <w:gridCol w:w="1715"/>
    </w:tblGrid>
    <w:tr w:rsidR="004A45DB" w:rsidRPr="004A45DB" w14:paraId="404D59CA" w14:textId="77777777" w:rsidTr="004A45DB">
      <w:trPr>
        <w:jc w:val="center"/>
      </w:trPr>
      <w:tc>
        <w:tcPr>
          <w:tcW w:w="2001" w:type="dxa"/>
          <w:vAlign w:val="center"/>
        </w:tcPr>
        <w:p w14:paraId="00A57C54" w14:textId="77777777" w:rsidR="004A45DB" w:rsidRPr="004A45DB" w:rsidRDefault="004A45DB" w:rsidP="004A45DB">
          <w:pPr>
            <w:autoSpaceDE w:val="0"/>
            <w:autoSpaceDN w:val="0"/>
            <w:adjustRightInd w:val="0"/>
            <w:ind w:left="49"/>
            <w:textAlignment w:val="center"/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</w:pPr>
          <w:proofErr w:type="gramStart"/>
          <w:r w:rsidRPr="004A45DB">
            <w:rPr>
              <w:rFonts w:ascii="Segoe UI Emoji" w:hAnsi="Segoe UI Emoji" w:cs="Segoe UI Emoji"/>
              <w:color w:val="808080" w:themeColor="background1" w:themeShade="80"/>
              <w:sz w:val="14"/>
              <w:szCs w:val="14"/>
            </w:rPr>
            <w:t>📞</w:t>
          </w:r>
          <w:r>
            <w:rPr>
              <w:rFonts w:ascii="Segoe UI Emoji" w:hAnsi="Segoe UI Emoji" w:cs="Segoe UI Emoji"/>
              <w:color w:val="808080" w:themeColor="background1" w:themeShade="80"/>
              <w:sz w:val="14"/>
              <w:szCs w:val="14"/>
            </w:rPr>
            <w:t xml:space="preserve">  </w:t>
          </w:r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>+</w:t>
          </w:r>
          <w:proofErr w:type="gramEnd"/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 xml:space="preserve">33(0)4 95 </w:t>
          </w:r>
          <w:r w:rsidRPr="00CA2841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>26 62 96</w:t>
          </w:r>
        </w:p>
        <w:p w14:paraId="679F517E" w14:textId="77777777" w:rsidR="004A45DB" w:rsidRPr="004A45DB" w:rsidRDefault="004A45DB" w:rsidP="00791F97">
          <w:pPr>
            <w:autoSpaceDE w:val="0"/>
            <w:autoSpaceDN w:val="0"/>
            <w:adjustRightInd w:val="0"/>
            <w:jc w:val="center"/>
            <w:textAlignment w:val="center"/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</w:pPr>
          <w:r w:rsidRPr="004A45DB">
            <w:rPr>
              <w:rFonts w:ascii="Segoe UI Emoji" w:hAnsi="Segoe UI Emoji" w:cs="Segoe UI Emoji"/>
              <w:sz w:val="14"/>
              <w:szCs w:val="14"/>
            </w:rPr>
            <w:t>📧</w:t>
          </w:r>
          <w:r>
            <w:rPr>
              <w:rFonts w:ascii="Segoe UI Emoji" w:hAnsi="Segoe UI Emoji" w:cs="Segoe UI Emoji"/>
              <w:sz w:val="14"/>
              <w:szCs w:val="14"/>
            </w:rPr>
            <w:t xml:space="preserve">  </w:t>
          </w:r>
          <w:hyperlink r:id="rId1" w:history="1">
            <w:r w:rsidRPr="004A45DB">
              <w:rPr>
                <w:rStyle w:val="Lienhypertexte"/>
                <w:rFonts w:ascii="Arial" w:hAnsi="Arial" w:cs="Arial"/>
                <w:sz w:val="14"/>
                <w:szCs w:val="14"/>
              </w:rPr>
              <w:t>incubateur@iei-inizia.fr</w:t>
            </w:r>
          </w:hyperlink>
        </w:p>
      </w:tc>
      <w:tc>
        <w:tcPr>
          <w:tcW w:w="2962" w:type="dxa"/>
          <w:vAlign w:val="center"/>
        </w:tcPr>
        <w:p w14:paraId="66064AB4" w14:textId="77777777" w:rsidR="004A45DB" w:rsidRPr="004A45DB" w:rsidRDefault="004A45DB" w:rsidP="00791F97">
          <w:pPr>
            <w:autoSpaceDE w:val="0"/>
            <w:autoSpaceDN w:val="0"/>
            <w:adjustRightInd w:val="0"/>
            <w:jc w:val="center"/>
            <w:textAlignment w:val="center"/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</w:pPr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 xml:space="preserve">4 av. du </w:t>
          </w:r>
          <w:proofErr w:type="gramStart"/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>Mont</w:t>
          </w:r>
          <w:proofErr w:type="gramEnd"/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 xml:space="preserve"> Thabor - Immeuble Castellani</w:t>
          </w:r>
        </w:p>
        <w:p w14:paraId="1A6CD155" w14:textId="77777777" w:rsidR="004A45DB" w:rsidRPr="004A45DB" w:rsidRDefault="004A45DB" w:rsidP="00791F97">
          <w:pPr>
            <w:autoSpaceDE w:val="0"/>
            <w:autoSpaceDN w:val="0"/>
            <w:adjustRightInd w:val="0"/>
            <w:jc w:val="center"/>
            <w:textAlignment w:val="center"/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</w:pPr>
          <w:r w:rsidRPr="004A45DB">
            <w:rPr>
              <w:rFonts w:ascii="Roboto Light" w:hAnsi="Roboto Light" w:cs="Roboto Light"/>
              <w:color w:val="808080" w:themeColor="background1" w:themeShade="80"/>
              <w:sz w:val="14"/>
              <w:szCs w:val="14"/>
            </w:rPr>
            <w:t>Quartier Saint Joseph - 20090 Ajaccio</w:t>
          </w:r>
        </w:p>
      </w:tc>
      <w:tc>
        <w:tcPr>
          <w:tcW w:w="1715" w:type="dxa"/>
          <w:vAlign w:val="center"/>
        </w:tcPr>
        <w:p w14:paraId="5BA7599B" w14:textId="77777777" w:rsidR="004A45DB" w:rsidRPr="004A45DB" w:rsidRDefault="008F7510" w:rsidP="00791F97">
          <w:pPr>
            <w:autoSpaceDE w:val="0"/>
            <w:autoSpaceDN w:val="0"/>
            <w:adjustRightInd w:val="0"/>
            <w:jc w:val="center"/>
            <w:textAlignment w:val="center"/>
            <w:rPr>
              <w:rFonts w:ascii="Roboto Light" w:hAnsi="Roboto Light" w:cs="Montserrat"/>
              <w:b/>
              <w:color w:val="A6A6A6" w:themeColor="background1" w:themeShade="A6"/>
              <w:sz w:val="14"/>
              <w:szCs w:val="14"/>
            </w:rPr>
          </w:pPr>
          <w:hyperlink r:id="rId2" w:history="1">
            <w:r w:rsidR="004A45DB" w:rsidRPr="004A45DB">
              <w:rPr>
                <w:rStyle w:val="Lienhypertexte"/>
                <w:rFonts w:ascii="Roboto Light" w:hAnsi="Roboto Light" w:cs="Montserrat"/>
                <w:b/>
                <w:sz w:val="14"/>
                <w:szCs w:val="14"/>
              </w:rPr>
              <w:t>www.innovation.corsica</w:t>
            </w:r>
          </w:hyperlink>
        </w:p>
        <w:p w14:paraId="3E258432" w14:textId="77777777" w:rsidR="004A45DB" w:rsidRPr="004A45DB" w:rsidRDefault="004A45DB" w:rsidP="00791F97">
          <w:pPr>
            <w:autoSpaceDE w:val="0"/>
            <w:autoSpaceDN w:val="0"/>
            <w:adjustRightInd w:val="0"/>
            <w:jc w:val="center"/>
            <w:textAlignment w:val="center"/>
            <w:rPr>
              <w:rFonts w:ascii="Roboto Light" w:hAnsi="Roboto Light" w:cs="Montserrat"/>
              <w:b/>
              <w:color w:val="808080" w:themeColor="background1" w:themeShade="80"/>
              <w:sz w:val="14"/>
              <w:szCs w:val="14"/>
            </w:rPr>
          </w:pPr>
          <w:r w:rsidRPr="004A45DB">
            <w:rPr>
              <w:rFonts w:ascii="Roboto Light" w:hAnsi="Roboto Light" w:cs="Montserrat"/>
              <w:b/>
              <w:noProof/>
              <w:color w:val="A6A6A6" w:themeColor="background1" w:themeShade="A6"/>
              <w:sz w:val="14"/>
              <w:szCs w:val="14"/>
            </w:rPr>
            <w:drawing>
              <wp:inline distT="0" distB="0" distL="0" distR="0" wp14:anchorId="1E20D9B6" wp14:editId="6D4CD6C2">
                <wp:extent cx="144624" cy="144624"/>
                <wp:effectExtent l="0" t="0" r="8255" b="8255"/>
                <wp:docPr id="122" name="Image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witter_Logo_Blue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892" cy="178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45DB">
            <w:rPr>
              <w:rFonts w:ascii="Roboto Light" w:hAnsi="Roboto Light" w:cs="Montserrat"/>
              <w:b/>
              <w:color w:val="A6A6A6" w:themeColor="background1" w:themeShade="A6"/>
              <w:sz w:val="14"/>
              <w:szCs w:val="14"/>
            </w:rPr>
            <w:t>@IEI_Inizia</w:t>
          </w:r>
        </w:p>
      </w:tc>
    </w:tr>
  </w:tbl>
  <w:p w14:paraId="727A7C3D" w14:textId="77777777" w:rsidR="001517D5" w:rsidRPr="00E42F73" w:rsidRDefault="008F7510" w:rsidP="00E13B74">
    <w:pPr>
      <w:pStyle w:val="Sansinterligne"/>
      <w:tabs>
        <w:tab w:val="clear" w:pos="851"/>
        <w:tab w:val="clear" w:pos="9923"/>
      </w:tabs>
      <w:ind w:left="0" w:right="-24"/>
      <w:rPr>
        <w:rStyle w:val="Style1"/>
        <w:rFonts w:ascii="Roboto Light" w:hAnsi="Roboto Light"/>
        <w:sz w:val="16"/>
        <w:szCs w:val="16"/>
      </w:rPr>
    </w:pPr>
  </w:p>
  <w:p w14:paraId="5FFD128A" w14:textId="77777777" w:rsidR="00052503" w:rsidRPr="00E42F73" w:rsidRDefault="008F7510" w:rsidP="00A8126F">
    <w:pPr>
      <w:pStyle w:val="Sansinterligne"/>
      <w:tabs>
        <w:tab w:val="clear" w:pos="851"/>
        <w:tab w:val="clear" w:pos="9923"/>
      </w:tabs>
      <w:ind w:left="0" w:right="-24"/>
      <w:jc w:val="center"/>
      <w:rPr>
        <w:rStyle w:val="Style1"/>
        <w:rFonts w:ascii="Roboto Light" w:hAnsi="Robot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BAD0F" w14:textId="77777777" w:rsidR="008F7510" w:rsidRDefault="008F7510">
      <w:pPr>
        <w:spacing w:line="240" w:lineRule="auto"/>
      </w:pPr>
      <w:r>
        <w:separator/>
      </w:r>
    </w:p>
  </w:footnote>
  <w:footnote w:type="continuationSeparator" w:id="0">
    <w:p w14:paraId="1D18F6C5" w14:textId="77777777" w:rsidR="008F7510" w:rsidRDefault="008F7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EB03C" w14:textId="77777777" w:rsidR="00235BF8" w:rsidRPr="00EB04B0" w:rsidRDefault="001219CD" w:rsidP="007B5FBC">
    <w:pPr>
      <w:ind w:right="-2"/>
    </w:pPr>
    <w:r w:rsidRPr="00EB04B0">
      <w:rPr>
        <w:noProof/>
      </w:rPr>
      <w:drawing>
        <wp:anchor distT="0" distB="0" distL="114300" distR="114300" simplePos="0" relativeHeight="251659264" behindDoc="0" locked="0" layoutInCell="1" allowOverlap="1" wp14:anchorId="0A308E9C" wp14:editId="03DBB0F8">
          <wp:simplePos x="0" y="0"/>
          <wp:positionH relativeFrom="column">
            <wp:posOffset>-1074</wp:posOffset>
          </wp:positionH>
          <wp:positionV relativeFrom="paragraph">
            <wp:posOffset>-45720</wp:posOffset>
          </wp:positionV>
          <wp:extent cx="1800860" cy="770926"/>
          <wp:effectExtent l="0" t="0" r="8890" b="0"/>
          <wp:wrapSquare wrapText="bothSides"/>
          <wp:docPr id="121" name="Image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apier En-tê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770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BB75D3"/>
    <w:multiLevelType w:val="hybridMultilevel"/>
    <w:tmpl w:val="021E8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8F1"/>
    <w:rsid w:val="00000228"/>
    <w:rsid w:val="0000082D"/>
    <w:rsid w:val="000053F2"/>
    <w:rsid w:val="00010F0F"/>
    <w:rsid w:val="000176BD"/>
    <w:rsid w:val="000202C1"/>
    <w:rsid w:val="00036E29"/>
    <w:rsid w:val="00046190"/>
    <w:rsid w:val="00051D0B"/>
    <w:rsid w:val="00062C32"/>
    <w:rsid w:val="00064CB6"/>
    <w:rsid w:val="00074416"/>
    <w:rsid w:val="0009714A"/>
    <w:rsid w:val="000B2231"/>
    <w:rsid w:val="000B6BB8"/>
    <w:rsid w:val="000C4CBF"/>
    <w:rsid w:val="000D5547"/>
    <w:rsid w:val="000D60A5"/>
    <w:rsid w:val="000F522C"/>
    <w:rsid w:val="000F74D3"/>
    <w:rsid w:val="001046B3"/>
    <w:rsid w:val="001219CD"/>
    <w:rsid w:val="0012261E"/>
    <w:rsid w:val="00173A93"/>
    <w:rsid w:val="0017421F"/>
    <w:rsid w:val="001742ED"/>
    <w:rsid w:val="00181511"/>
    <w:rsid w:val="0018259B"/>
    <w:rsid w:val="0018616A"/>
    <w:rsid w:val="00186E0B"/>
    <w:rsid w:val="00197EC1"/>
    <w:rsid w:val="001A3437"/>
    <w:rsid w:val="001B1758"/>
    <w:rsid w:val="001B651A"/>
    <w:rsid w:val="001C1683"/>
    <w:rsid w:val="001C2F74"/>
    <w:rsid w:val="001C4DAF"/>
    <w:rsid w:val="001F25A8"/>
    <w:rsid w:val="001F54EC"/>
    <w:rsid w:val="001F69A9"/>
    <w:rsid w:val="00202792"/>
    <w:rsid w:val="002042C8"/>
    <w:rsid w:val="002265F2"/>
    <w:rsid w:val="00226F1F"/>
    <w:rsid w:val="00231B8F"/>
    <w:rsid w:val="00247A3F"/>
    <w:rsid w:val="00247CAB"/>
    <w:rsid w:val="002508A6"/>
    <w:rsid w:val="002561B9"/>
    <w:rsid w:val="00265D02"/>
    <w:rsid w:val="00266A55"/>
    <w:rsid w:val="002709EF"/>
    <w:rsid w:val="00285362"/>
    <w:rsid w:val="0028663A"/>
    <w:rsid w:val="002979B3"/>
    <w:rsid w:val="002B0DBA"/>
    <w:rsid w:val="002B7A96"/>
    <w:rsid w:val="002C3071"/>
    <w:rsid w:val="002D093C"/>
    <w:rsid w:val="002D3C7B"/>
    <w:rsid w:val="002D5407"/>
    <w:rsid w:val="002F23D9"/>
    <w:rsid w:val="00312F9C"/>
    <w:rsid w:val="00321198"/>
    <w:rsid w:val="003243FA"/>
    <w:rsid w:val="00334F0E"/>
    <w:rsid w:val="003431C3"/>
    <w:rsid w:val="00350F15"/>
    <w:rsid w:val="003530D3"/>
    <w:rsid w:val="0035313F"/>
    <w:rsid w:val="00355BCB"/>
    <w:rsid w:val="0036059E"/>
    <w:rsid w:val="0036523F"/>
    <w:rsid w:val="00370DC4"/>
    <w:rsid w:val="0037368C"/>
    <w:rsid w:val="003764BC"/>
    <w:rsid w:val="00381C57"/>
    <w:rsid w:val="00395DF7"/>
    <w:rsid w:val="003B73A9"/>
    <w:rsid w:val="003C559C"/>
    <w:rsid w:val="003D50D9"/>
    <w:rsid w:val="003E3849"/>
    <w:rsid w:val="003F23C7"/>
    <w:rsid w:val="00464ABD"/>
    <w:rsid w:val="00475FBD"/>
    <w:rsid w:val="00476616"/>
    <w:rsid w:val="00485B81"/>
    <w:rsid w:val="00491E48"/>
    <w:rsid w:val="00494297"/>
    <w:rsid w:val="004A1C43"/>
    <w:rsid w:val="004A45DB"/>
    <w:rsid w:val="004E1944"/>
    <w:rsid w:val="004E7581"/>
    <w:rsid w:val="004F2311"/>
    <w:rsid w:val="00501174"/>
    <w:rsid w:val="005046A4"/>
    <w:rsid w:val="00504EEB"/>
    <w:rsid w:val="00505EA1"/>
    <w:rsid w:val="00512C3F"/>
    <w:rsid w:val="005241D3"/>
    <w:rsid w:val="005260DE"/>
    <w:rsid w:val="0052679F"/>
    <w:rsid w:val="0053444A"/>
    <w:rsid w:val="00536DF7"/>
    <w:rsid w:val="00540E7E"/>
    <w:rsid w:val="005521C6"/>
    <w:rsid w:val="00553CAC"/>
    <w:rsid w:val="005726E4"/>
    <w:rsid w:val="00586302"/>
    <w:rsid w:val="00596B0C"/>
    <w:rsid w:val="005C632A"/>
    <w:rsid w:val="005C7E6B"/>
    <w:rsid w:val="005D59F2"/>
    <w:rsid w:val="005F67D6"/>
    <w:rsid w:val="005F7918"/>
    <w:rsid w:val="00604558"/>
    <w:rsid w:val="00627557"/>
    <w:rsid w:val="00651FDF"/>
    <w:rsid w:val="00654FC1"/>
    <w:rsid w:val="006559AB"/>
    <w:rsid w:val="0066163A"/>
    <w:rsid w:val="00661C03"/>
    <w:rsid w:val="00682D43"/>
    <w:rsid w:val="006C3F28"/>
    <w:rsid w:val="006C4675"/>
    <w:rsid w:val="006D14FE"/>
    <w:rsid w:val="006D1A9A"/>
    <w:rsid w:val="006E28C6"/>
    <w:rsid w:val="006F2DC1"/>
    <w:rsid w:val="007141F7"/>
    <w:rsid w:val="007218C0"/>
    <w:rsid w:val="00721B0D"/>
    <w:rsid w:val="00725BFF"/>
    <w:rsid w:val="007300E3"/>
    <w:rsid w:val="00745F3F"/>
    <w:rsid w:val="0074686C"/>
    <w:rsid w:val="0075153B"/>
    <w:rsid w:val="00751611"/>
    <w:rsid w:val="00762600"/>
    <w:rsid w:val="0076674F"/>
    <w:rsid w:val="00774E09"/>
    <w:rsid w:val="00781FCC"/>
    <w:rsid w:val="00791F97"/>
    <w:rsid w:val="0079566F"/>
    <w:rsid w:val="00795FFB"/>
    <w:rsid w:val="007969D1"/>
    <w:rsid w:val="007A5242"/>
    <w:rsid w:val="007A6FCC"/>
    <w:rsid w:val="007D6430"/>
    <w:rsid w:val="007E2E10"/>
    <w:rsid w:val="007F018B"/>
    <w:rsid w:val="007F5AE5"/>
    <w:rsid w:val="008221D4"/>
    <w:rsid w:val="008263BD"/>
    <w:rsid w:val="00844059"/>
    <w:rsid w:val="00865E27"/>
    <w:rsid w:val="008670D7"/>
    <w:rsid w:val="0087391F"/>
    <w:rsid w:val="00876D66"/>
    <w:rsid w:val="008776AA"/>
    <w:rsid w:val="00892CBC"/>
    <w:rsid w:val="00895AA8"/>
    <w:rsid w:val="008A20D2"/>
    <w:rsid w:val="008A39A2"/>
    <w:rsid w:val="008A3BDF"/>
    <w:rsid w:val="008A6425"/>
    <w:rsid w:val="008A6E81"/>
    <w:rsid w:val="008B089F"/>
    <w:rsid w:val="008B1C64"/>
    <w:rsid w:val="008C2B21"/>
    <w:rsid w:val="008E0C72"/>
    <w:rsid w:val="008E7256"/>
    <w:rsid w:val="008F39DC"/>
    <w:rsid w:val="008F5FF5"/>
    <w:rsid w:val="008F5FF9"/>
    <w:rsid w:val="008F7510"/>
    <w:rsid w:val="00903353"/>
    <w:rsid w:val="0091684A"/>
    <w:rsid w:val="00917012"/>
    <w:rsid w:val="0093403F"/>
    <w:rsid w:val="00940179"/>
    <w:rsid w:val="00952163"/>
    <w:rsid w:val="009527E9"/>
    <w:rsid w:val="0095297F"/>
    <w:rsid w:val="00954BC9"/>
    <w:rsid w:val="00970DA3"/>
    <w:rsid w:val="0097794F"/>
    <w:rsid w:val="009A77B0"/>
    <w:rsid w:val="009D50DA"/>
    <w:rsid w:val="009D5EC0"/>
    <w:rsid w:val="009F48F1"/>
    <w:rsid w:val="009F7340"/>
    <w:rsid w:val="009F7DE3"/>
    <w:rsid w:val="00A1579B"/>
    <w:rsid w:val="00A335F4"/>
    <w:rsid w:val="00A458BC"/>
    <w:rsid w:val="00A62157"/>
    <w:rsid w:val="00A8031D"/>
    <w:rsid w:val="00A80635"/>
    <w:rsid w:val="00A86143"/>
    <w:rsid w:val="00AB56E1"/>
    <w:rsid w:val="00AC0286"/>
    <w:rsid w:val="00AC4BDE"/>
    <w:rsid w:val="00AE4B9A"/>
    <w:rsid w:val="00B012E5"/>
    <w:rsid w:val="00B04A99"/>
    <w:rsid w:val="00B16689"/>
    <w:rsid w:val="00B304B8"/>
    <w:rsid w:val="00B36E5D"/>
    <w:rsid w:val="00B6533B"/>
    <w:rsid w:val="00B751B3"/>
    <w:rsid w:val="00B8171C"/>
    <w:rsid w:val="00B81EA4"/>
    <w:rsid w:val="00B84869"/>
    <w:rsid w:val="00B85F2E"/>
    <w:rsid w:val="00BA2636"/>
    <w:rsid w:val="00BC7F67"/>
    <w:rsid w:val="00BD1944"/>
    <w:rsid w:val="00BD2F96"/>
    <w:rsid w:val="00BD66EC"/>
    <w:rsid w:val="00BF31BD"/>
    <w:rsid w:val="00C10E07"/>
    <w:rsid w:val="00C116D8"/>
    <w:rsid w:val="00C1403E"/>
    <w:rsid w:val="00C20759"/>
    <w:rsid w:val="00C2482B"/>
    <w:rsid w:val="00C278CE"/>
    <w:rsid w:val="00C36734"/>
    <w:rsid w:val="00C42228"/>
    <w:rsid w:val="00C424BA"/>
    <w:rsid w:val="00C62DFA"/>
    <w:rsid w:val="00C64B81"/>
    <w:rsid w:val="00C73C1C"/>
    <w:rsid w:val="00C823CD"/>
    <w:rsid w:val="00C91FF0"/>
    <w:rsid w:val="00CA2841"/>
    <w:rsid w:val="00CC16DF"/>
    <w:rsid w:val="00CD12C6"/>
    <w:rsid w:val="00CD5B1E"/>
    <w:rsid w:val="00CD7ABA"/>
    <w:rsid w:val="00CE18E1"/>
    <w:rsid w:val="00CF5E5B"/>
    <w:rsid w:val="00D00238"/>
    <w:rsid w:val="00D01C09"/>
    <w:rsid w:val="00D037C3"/>
    <w:rsid w:val="00D04610"/>
    <w:rsid w:val="00D233F9"/>
    <w:rsid w:val="00D37AF4"/>
    <w:rsid w:val="00D67C36"/>
    <w:rsid w:val="00D84A76"/>
    <w:rsid w:val="00D91858"/>
    <w:rsid w:val="00D93809"/>
    <w:rsid w:val="00DA1D1A"/>
    <w:rsid w:val="00DA7F55"/>
    <w:rsid w:val="00DD0174"/>
    <w:rsid w:val="00DE4658"/>
    <w:rsid w:val="00DF4B36"/>
    <w:rsid w:val="00DF7280"/>
    <w:rsid w:val="00E10755"/>
    <w:rsid w:val="00E16337"/>
    <w:rsid w:val="00E24A24"/>
    <w:rsid w:val="00E32DEF"/>
    <w:rsid w:val="00E34792"/>
    <w:rsid w:val="00E42C95"/>
    <w:rsid w:val="00E5035E"/>
    <w:rsid w:val="00E836C4"/>
    <w:rsid w:val="00E875D5"/>
    <w:rsid w:val="00E92651"/>
    <w:rsid w:val="00E970AC"/>
    <w:rsid w:val="00EA1307"/>
    <w:rsid w:val="00EA6B0F"/>
    <w:rsid w:val="00EB4B84"/>
    <w:rsid w:val="00EB4FE9"/>
    <w:rsid w:val="00EB6DBE"/>
    <w:rsid w:val="00EC2416"/>
    <w:rsid w:val="00EC287B"/>
    <w:rsid w:val="00EE1862"/>
    <w:rsid w:val="00F00161"/>
    <w:rsid w:val="00F12422"/>
    <w:rsid w:val="00F130B7"/>
    <w:rsid w:val="00F17B5D"/>
    <w:rsid w:val="00F224E5"/>
    <w:rsid w:val="00F24E79"/>
    <w:rsid w:val="00F26D61"/>
    <w:rsid w:val="00F30D12"/>
    <w:rsid w:val="00F34B56"/>
    <w:rsid w:val="00F45148"/>
    <w:rsid w:val="00F5352B"/>
    <w:rsid w:val="00F72F09"/>
    <w:rsid w:val="00F731EC"/>
    <w:rsid w:val="00F87B52"/>
    <w:rsid w:val="00FA09E8"/>
    <w:rsid w:val="00FA62FF"/>
    <w:rsid w:val="00FB6447"/>
    <w:rsid w:val="00FC0B53"/>
    <w:rsid w:val="00FC3E51"/>
    <w:rsid w:val="00FD3903"/>
    <w:rsid w:val="00FD6B90"/>
    <w:rsid w:val="00FE6FBC"/>
    <w:rsid w:val="00FF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C105F"/>
  <w15:chartTrackingRefBased/>
  <w15:docId w15:val="{29E6B9D5-2A0D-4722-BC9C-4AC87EF8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EastAsia" w:hAnsi="Open Sans" w:cs="Minion Pro"/>
        <w:color w:val="000000"/>
        <w:szCs w:val="24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9CD"/>
    <w:pPr>
      <w:spacing w:after="0" w:line="288" w:lineRule="auto"/>
      <w:jc w:val="both"/>
    </w:pPr>
    <w:rPr>
      <w:rFonts w:cstheme="minorBidi"/>
      <w:color w:val="646363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2">
    <w:name w:val="Style2"/>
    <w:basedOn w:val="Policepardfaut"/>
    <w:uiPriority w:val="1"/>
    <w:rsid w:val="00312F9C"/>
    <w:rPr>
      <w:rFonts w:ascii="Open Sans" w:hAnsi="Open Sans"/>
      <w:color w:val="646363"/>
      <w:sz w:val="20"/>
    </w:rPr>
  </w:style>
  <w:style w:type="paragraph" w:customStyle="1" w:styleId="styleGForm">
    <w:name w:val="styleGForm"/>
    <w:qFormat/>
    <w:rsid w:val="00312F9C"/>
    <w:pPr>
      <w:tabs>
        <w:tab w:val="left" w:pos="1418"/>
        <w:tab w:val="right" w:pos="9356"/>
      </w:tabs>
      <w:jc w:val="both"/>
    </w:pPr>
    <w:rPr>
      <w:rFonts w:eastAsiaTheme="majorEastAsia" w:cstheme="majorBidi"/>
      <w:color w:val="646363"/>
      <w:szCs w:val="32"/>
    </w:rPr>
  </w:style>
  <w:style w:type="table" w:styleId="Grilledutableau">
    <w:name w:val="Table Grid"/>
    <w:basedOn w:val="TableauNormal"/>
    <w:uiPriority w:val="39"/>
    <w:rsid w:val="001219CD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Policepardfaut"/>
    <w:uiPriority w:val="1"/>
    <w:locked/>
    <w:rsid w:val="001219CD"/>
    <w:rPr>
      <w:rFonts w:ascii="Open Sans" w:hAnsi="Open Sans"/>
      <w:sz w:val="20"/>
    </w:rPr>
  </w:style>
  <w:style w:type="paragraph" w:styleId="Sansinterligne">
    <w:name w:val="No Spacing"/>
    <w:uiPriority w:val="1"/>
    <w:qFormat/>
    <w:rsid w:val="001219CD"/>
    <w:pPr>
      <w:tabs>
        <w:tab w:val="right" w:pos="851"/>
        <w:tab w:val="right" w:pos="9923"/>
      </w:tabs>
      <w:spacing w:after="0" w:line="240" w:lineRule="auto"/>
      <w:ind w:left="851" w:right="851"/>
      <w:jc w:val="both"/>
    </w:pPr>
    <w:rPr>
      <w:rFonts w:cstheme="minorBidi"/>
      <w:color w:val="646363"/>
      <w:szCs w:val="22"/>
    </w:rPr>
  </w:style>
  <w:style w:type="character" w:styleId="Lienhypertexte">
    <w:name w:val="Hyperlink"/>
    <w:basedOn w:val="Policepardfaut"/>
    <w:uiPriority w:val="99"/>
    <w:unhideWhenUsed/>
    <w:rsid w:val="001219CD"/>
    <w:rPr>
      <w:color w:val="0563C1" w:themeColor="hyperlink"/>
      <w:u w:val="single"/>
    </w:rPr>
  </w:style>
  <w:style w:type="paragraph" w:styleId="En-tte">
    <w:name w:val="header"/>
    <w:basedOn w:val="Normal"/>
    <w:link w:val="En-tteCar"/>
    <w:unhideWhenUsed/>
    <w:rsid w:val="002B0DB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color w:val="auto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2B0DBA"/>
    <w:rPr>
      <w:rFonts w:ascii="Times New Roman" w:eastAsia="Times New Roman" w:hAnsi="Times New Roman" w:cs="Times New Roman"/>
      <w:color w:val="auto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037C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37C3"/>
    <w:rPr>
      <w:rFonts w:cstheme="minorBidi"/>
      <w:color w:val="646363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074416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EA6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inizia-my.sharepoint.com/personal/emmanuel_pierre_iei-inizia_fr/Documents/Shared%20Folder/www.innovation.corsica" TargetMode="External"/><Relationship Id="rId1" Type="http://schemas.openxmlformats.org/officeDocument/2006/relationships/hyperlink" Target="mailto:incubateur@iei-inizia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s%20Sites\futura2\Exe\modelesDocuments\!Notif%20type%20-%20Sortie%20d'incub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26A7D03E26B4D98AE7BC0761A0EB9" ma:contentTypeVersion="13" ma:contentTypeDescription="Crée un document." ma:contentTypeScope="" ma:versionID="e4447eae58531751d378f1e8b0dd1b54">
  <xsd:schema xmlns:xsd="http://www.w3.org/2001/XMLSchema" xmlns:xs="http://www.w3.org/2001/XMLSchema" xmlns:p="http://schemas.microsoft.com/office/2006/metadata/properties" xmlns:ns3="5af8f404-735b-444c-93ec-b371213a4a23" xmlns:ns4="c1e55744-ead0-4ef2-82ed-0de8a7c69907" targetNamespace="http://schemas.microsoft.com/office/2006/metadata/properties" ma:root="true" ma:fieldsID="8ed0c9bdee8cbf5370d00bd19cd391c8" ns3:_="" ns4:_="">
    <xsd:import namespace="5af8f404-735b-444c-93ec-b371213a4a23"/>
    <xsd:import namespace="c1e55744-ead0-4ef2-82ed-0de8a7c699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8f404-735b-444c-93ec-b371213a4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artage du hachage d’indicateur" ma:internalName="SharingHintHash" ma:readOnly="true">
      <xsd:simpleType>
        <xsd:restriction base="dms:Text"/>
      </xsd:simpleType>
    </xsd:element>
    <xsd:element name="SharedWithDetails" ma:index="1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Dernier partage par heur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55744-ead0-4ef2-82ed-0de8a7c69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71DD9-BC08-4E1D-9431-F2B16D4BF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8f404-735b-444c-93ec-b371213a4a23"/>
    <ds:schemaRef ds:uri="c1e55744-ead0-4ef2-82ed-0de8a7c69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1BD8BB-D534-4C01-92F1-7910398C25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38026-A4C6-4A53-B4E2-6F85FBC44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!Notif type - Sortie d'incubation</Template>
  <TotalTime>508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Michel CALLEBAUT</dc:creator>
  <cp:keywords/>
  <dc:description/>
  <cp:lastModifiedBy>Jean-Michel CALLEBAUT</cp:lastModifiedBy>
  <cp:revision>4</cp:revision>
  <dcterms:created xsi:type="dcterms:W3CDTF">2021-03-27T09:57:00Z</dcterms:created>
  <dcterms:modified xsi:type="dcterms:W3CDTF">2021-03-27T20:50:00Z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0x010100EE726A7D03E26B4D98AE7BC0761A0EB9</vt:lpwstr>
  </property>
</Properties>
</file>